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dTable1Light"/>
        <w:tblW w:w="5216"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088"/>
        <w:gridCol w:w="4179"/>
      </w:tblGrid>
      <w:tr w:rsidR="00F73788" w:rsidRPr="00F73788" w14:paraId="5BCFD52B" w14:textId="77777777" w:rsidTr="007A109B">
        <w:trPr>
          <w:cnfStyle w:val="100000000000" w:firstRow="1" w:lastRow="0" w:firstColumn="0" w:lastColumn="0" w:oddVBand="0" w:evenVBand="0" w:oddHBand="0" w:evenHBand="0" w:firstRowFirstColumn="0" w:firstRowLastColumn="0" w:lastRowFirstColumn="0" w:lastRowLastColumn="0"/>
          <w:trHeight w:hRule="exact" w:val="15196"/>
        </w:trPr>
        <w:tc>
          <w:tcPr>
            <w:tcW w:w="7088" w:type="dxa"/>
            <w:tcMar>
              <w:right w:w="288" w:type="dxa"/>
            </w:tcMar>
          </w:tcPr>
          <w:p w14:paraId="004517CB" w14:textId="6266DAC6" w:rsidR="00E3643D" w:rsidRDefault="00A0748E" w:rsidP="00C33F02">
            <w:pPr>
              <w:spacing w:after="160" w:line="312" w:lineRule="auto"/>
              <w:jc w:val="center"/>
              <w:rPr>
                <w:bCs w:val="0"/>
              </w:rPr>
            </w:pPr>
            <w:r>
              <w:rPr>
                <w:noProof/>
              </w:rPr>
              <mc:AlternateContent>
                <mc:Choice Requires="wps">
                  <w:drawing>
                    <wp:anchor distT="0" distB="0" distL="114300" distR="114300" simplePos="0" relativeHeight="251659264" behindDoc="0" locked="0" layoutInCell="1" allowOverlap="1" wp14:anchorId="62E9DC2A" wp14:editId="32B50353">
                      <wp:simplePos x="0" y="0"/>
                      <wp:positionH relativeFrom="column">
                        <wp:posOffset>1047</wp:posOffset>
                      </wp:positionH>
                      <wp:positionV relativeFrom="paragraph">
                        <wp:posOffset>4095003</wp:posOffset>
                      </wp:positionV>
                      <wp:extent cx="4473388" cy="394447"/>
                      <wp:effectExtent l="0" t="0" r="0" b="0"/>
                      <wp:wrapNone/>
                      <wp:docPr id="1" name="Text Box 1"/>
                      <wp:cNvGraphicFramePr/>
                      <a:graphic xmlns:a="http://schemas.openxmlformats.org/drawingml/2006/main">
                        <a:graphicData uri="http://schemas.microsoft.com/office/word/2010/wordprocessingShape">
                          <wps:wsp>
                            <wps:cNvSpPr txBox="1"/>
                            <wps:spPr>
                              <a:xfrm>
                                <a:off x="0" y="0"/>
                                <a:ext cx="4473388" cy="394447"/>
                              </a:xfrm>
                              <a:prstGeom prst="rect">
                                <a:avLst/>
                              </a:prstGeom>
                              <a:solidFill>
                                <a:schemeClr val="lt1"/>
                              </a:solidFill>
                              <a:ln w="6350">
                                <a:noFill/>
                              </a:ln>
                            </wps:spPr>
                            <wps:txbx>
                              <w:txbxContent>
                                <w:p w14:paraId="6928709B" w14:textId="2F6264B8" w:rsidR="00A0748E" w:rsidRPr="00F73788" w:rsidRDefault="00A0748E" w:rsidP="00F73788">
                                  <w:pPr>
                                    <w:pStyle w:val="Title"/>
                                    <w:rPr>
                                      <w:b/>
                                      <w:bCs/>
                                      <w:color w:val="941100"/>
                                      <w:sz w:val="42"/>
                                      <w:szCs w:val="42"/>
                                    </w:rPr>
                                  </w:pPr>
                                  <w:r w:rsidRPr="00A0748E">
                                    <w:rPr>
                                      <w:b/>
                                      <w:bCs/>
                                      <w:color w:val="941100"/>
                                      <w:sz w:val="42"/>
                                      <w:szCs w:val="42"/>
                                    </w:rPr>
                                    <w:t>What you Need to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9DC2A" id="_x0000_t202" coordsize="21600,21600" o:spt="202" path="m,l,21600r21600,l21600,xe">
                      <v:stroke joinstyle="miter"/>
                      <v:path gradientshapeok="t" o:connecttype="rect"/>
                    </v:shapetype>
                    <v:shape id="Text Box 1" o:spid="_x0000_s1026" type="#_x0000_t202" style="position:absolute;left:0;text-align:left;margin-left:.1pt;margin-top:322.45pt;width:352.25pt;height:3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" fillcolor="white [3201]" stroked="f" strokeweight=".5pt">
                      <v:textbox>
                        <w:txbxContent>
                          <w:p w14:paraId="6928709B" w14:textId="2F6264B8" w:rsidR="00A0748E" w:rsidRPr="00F73788" w:rsidRDefault="00A0748E" w:rsidP="00F73788">
                            <w:pPr>
                              <w:pStyle w:val="Title"/>
                              <w:rPr>
                                <w:b/>
                                <w:bCs/>
                                <w:color w:val="941100"/>
                                <w:sz w:val="42"/>
                                <w:szCs w:val="42"/>
                              </w:rPr>
                            </w:pPr>
                            <w:r w:rsidRPr="00A0748E">
                              <w:rPr>
                                <w:b/>
                                <w:bCs/>
                                <w:color w:val="941100"/>
                                <w:sz w:val="42"/>
                                <w:szCs w:val="42"/>
                              </w:rPr>
                              <w:t>What you Need to know…</w:t>
                            </w:r>
                          </w:p>
                        </w:txbxContent>
                      </v:textbox>
                    </v:shape>
                  </w:pict>
                </mc:Fallback>
              </mc:AlternateContent>
            </w:r>
            <w:r w:rsidR="004111A0">
              <w:rPr>
                <w:noProof/>
              </w:rPr>
              <w:drawing>
                <wp:inline distT="0" distB="0" distL="0" distR="0" wp14:anchorId="400B1888" wp14:editId="5613BD36">
                  <wp:extent cx="4270918" cy="42941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GCrest.jpg"/>
                          <pic:cNvPicPr/>
                        </pic:nvPicPr>
                        <pic:blipFill>
                          <a:blip r:embed="rId8"/>
                          <a:stretch>
                            <a:fillRect/>
                          </a:stretch>
                        </pic:blipFill>
                        <pic:spPr>
                          <a:xfrm>
                            <a:off x="0" y="0"/>
                            <a:ext cx="4301447" cy="4324825"/>
                          </a:xfrm>
                          <a:prstGeom prst="rect">
                            <a:avLst/>
                          </a:prstGeom>
                        </pic:spPr>
                      </pic:pic>
                    </a:graphicData>
                  </a:graphic>
                </wp:inline>
              </w:drawing>
            </w:r>
          </w:p>
          <w:p w14:paraId="6CA52937" w14:textId="77777777" w:rsidR="00C33F02" w:rsidRPr="00C33F02" w:rsidRDefault="00C33F02" w:rsidP="002D617D">
            <w:pPr>
              <w:rPr>
                <w:bCs w:val="0"/>
                <w:sz w:val="11"/>
                <w:szCs w:val="11"/>
              </w:rPr>
            </w:pPr>
          </w:p>
          <w:p w14:paraId="1214B16E" w14:textId="5F68C2F0" w:rsidR="0057338B" w:rsidRPr="007A109B" w:rsidRDefault="007A109B" w:rsidP="002D617D">
            <w:pPr>
              <w:rPr>
                <w:sz w:val="18"/>
                <w:szCs w:val="18"/>
              </w:rPr>
            </w:pPr>
            <w:r>
              <w:rPr>
                <w:b/>
                <w:sz w:val="18"/>
                <w:szCs w:val="18"/>
              </w:rPr>
              <w:t xml:space="preserve">OCTOBER </w:t>
            </w:r>
            <w:r w:rsidR="0057338B" w:rsidRPr="007A109B">
              <w:rPr>
                <w:bCs w:val="0"/>
                <w:sz w:val="18"/>
                <w:szCs w:val="18"/>
              </w:rPr>
              <w:t xml:space="preserve">has arrived and we are looking forward to our FGMS traditions, as well as adding some new elements of fun for our students.  </w:t>
            </w:r>
          </w:p>
          <w:p w14:paraId="2B42E64E" w14:textId="1E2D9A50" w:rsidR="0057338B" w:rsidRDefault="0057338B" w:rsidP="002D617D">
            <w:pPr>
              <w:rPr>
                <w:sz w:val="18"/>
                <w:szCs w:val="18"/>
              </w:rPr>
            </w:pPr>
            <w:r w:rsidRPr="007A109B">
              <w:rPr>
                <w:bCs w:val="0"/>
                <w:sz w:val="18"/>
                <w:szCs w:val="18"/>
              </w:rPr>
              <w:t xml:space="preserve">Thank you to all parents for supporting our school and doing your very best to ensure the health and safety of our school community.  We appreciate your cooperation and understand that Public Health protocols can be inconvenient, but it is necessary for our well being.  </w:t>
            </w:r>
            <w:r w:rsidR="00465697">
              <w:rPr>
                <w:bCs w:val="0"/>
                <w:sz w:val="18"/>
                <w:szCs w:val="18"/>
              </w:rPr>
              <w:t>Look for an updated Daily Screening Form on Monday.</w:t>
            </w:r>
          </w:p>
          <w:p w14:paraId="783CAB71" w14:textId="77777777" w:rsidR="00465697" w:rsidRPr="007A109B" w:rsidRDefault="00465697" w:rsidP="002D617D">
            <w:pPr>
              <w:rPr>
                <w:sz w:val="18"/>
                <w:szCs w:val="18"/>
              </w:rPr>
            </w:pPr>
          </w:p>
          <w:p w14:paraId="7038989E" w14:textId="20A85208" w:rsidR="002D617D" w:rsidRPr="007A109B" w:rsidRDefault="0057338B" w:rsidP="0057338B">
            <w:pPr>
              <w:rPr>
                <w:sz w:val="18"/>
                <w:szCs w:val="18"/>
              </w:rPr>
            </w:pPr>
            <w:r w:rsidRPr="007A109B">
              <w:rPr>
                <w:bCs w:val="0"/>
                <w:sz w:val="18"/>
                <w:szCs w:val="18"/>
              </w:rPr>
              <w:t xml:space="preserve">Thank you to all families that donated to our Terry Fox School Event.  This campaigned raised </w:t>
            </w:r>
            <w:r w:rsidR="00465697">
              <w:rPr>
                <w:bCs w:val="0"/>
                <w:sz w:val="18"/>
                <w:szCs w:val="18"/>
              </w:rPr>
              <w:t>$3010.00</w:t>
            </w:r>
            <w:r w:rsidRPr="007A109B">
              <w:rPr>
                <w:bCs w:val="0"/>
                <w:sz w:val="18"/>
                <w:szCs w:val="18"/>
              </w:rPr>
              <w:t>.  We hope your children enjoyed learning about Terry as a national hero</w:t>
            </w:r>
            <w:r w:rsidR="00C33F02" w:rsidRPr="007A109B">
              <w:rPr>
                <w:bCs w:val="0"/>
                <w:sz w:val="18"/>
                <w:szCs w:val="18"/>
              </w:rPr>
              <w:t>,</w:t>
            </w:r>
            <w:r w:rsidRPr="007A109B">
              <w:rPr>
                <w:bCs w:val="0"/>
                <w:sz w:val="18"/>
                <w:szCs w:val="18"/>
              </w:rPr>
              <w:t xml:space="preserve"> his story of perseverance and the power of</w:t>
            </w:r>
            <w:r w:rsidR="007A109B">
              <w:rPr>
                <w:bCs w:val="0"/>
                <w:sz w:val="18"/>
                <w:szCs w:val="18"/>
              </w:rPr>
              <w:t xml:space="preserve"> a</w:t>
            </w:r>
            <w:r w:rsidRPr="007A109B">
              <w:rPr>
                <w:bCs w:val="0"/>
                <w:sz w:val="18"/>
                <w:szCs w:val="18"/>
              </w:rPr>
              <w:t xml:space="preserve"> legacy.  A huge thanks goes out to our FGPA for providing the treats following our event.</w:t>
            </w:r>
          </w:p>
          <w:p w14:paraId="4B01445E" w14:textId="77777777" w:rsidR="002D617D" w:rsidRPr="00465697" w:rsidRDefault="002D617D" w:rsidP="002D617D">
            <w:pPr>
              <w:rPr>
                <w:sz w:val="18"/>
                <w:szCs w:val="18"/>
              </w:rPr>
            </w:pPr>
          </w:p>
          <w:p w14:paraId="120805C1" w14:textId="77777777" w:rsidR="002D617D" w:rsidRPr="007A109B" w:rsidRDefault="002D617D" w:rsidP="002D617D">
            <w:pPr>
              <w:rPr>
                <w:b/>
                <w:sz w:val="18"/>
                <w:szCs w:val="18"/>
              </w:rPr>
            </w:pPr>
            <w:r w:rsidRPr="007A109B">
              <w:rPr>
                <w:b/>
                <w:bCs w:val="0"/>
                <w:sz w:val="18"/>
                <w:szCs w:val="18"/>
              </w:rPr>
              <w:t>ZOOM you later….</w:t>
            </w:r>
          </w:p>
          <w:p w14:paraId="345A94B7" w14:textId="458AFA40" w:rsidR="002D617D" w:rsidRPr="007A109B" w:rsidRDefault="002D617D" w:rsidP="002D617D">
            <w:pPr>
              <w:rPr>
                <w:sz w:val="18"/>
                <w:szCs w:val="18"/>
              </w:rPr>
            </w:pPr>
            <w:r w:rsidRPr="007A109B">
              <w:rPr>
                <w:bCs w:val="0"/>
                <w:sz w:val="18"/>
                <w:szCs w:val="18"/>
              </w:rPr>
              <w:t>Classroom teachers will be hosting Zoom Info sessions to provide insight into life in their classroom.  Class meeting times have been scheduled during the week of October 1</w:t>
            </w:r>
            <w:r w:rsidR="007A109B">
              <w:rPr>
                <w:bCs w:val="0"/>
                <w:sz w:val="18"/>
                <w:szCs w:val="18"/>
              </w:rPr>
              <w:t>3</w:t>
            </w:r>
            <w:r w:rsidRPr="007A109B">
              <w:rPr>
                <w:bCs w:val="0"/>
                <w:sz w:val="18"/>
                <w:szCs w:val="18"/>
                <w:vertAlign w:val="superscript"/>
              </w:rPr>
              <w:t>th</w:t>
            </w:r>
            <w:r w:rsidRPr="007A109B">
              <w:rPr>
                <w:bCs w:val="0"/>
                <w:sz w:val="18"/>
                <w:szCs w:val="18"/>
              </w:rPr>
              <w:t xml:space="preserve">.  You will receive an invite via Homeroom.  In efforts to address your questions; Parents may email the teachers ahead of time any general questions which relate to the class as a whole.  Responses will be provided during the zoom so all parents may benefit from the information. This is a chance to gain insight into the Montessori Program and classroom highlights in the first 6 weeks of school. </w:t>
            </w:r>
          </w:p>
          <w:p w14:paraId="30B848DF" w14:textId="77777777" w:rsidR="0057338B" w:rsidRPr="007A109B" w:rsidRDefault="0057338B" w:rsidP="0057338B">
            <w:pPr>
              <w:rPr>
                <w:bCs w:val="0"/>
                <w:sz w:val="11"/>
                <w:szCs w:val="11"/>
              </w:rPr>
            </w:pPr>
          </w:p>
          <w:p w14:paraId="4B1FB2CA" w14:textId="749C7C4A" w:rsidR="00C20FCA" w:rsidRPr="00C20FCA" w:rsidRDefault="00C20FCA" w:rsidP="00C20FCA">
            <w:pPr>
              <w:rPr>
                <w:b/>
                <w:bCs w:val="0"/>
                <w:sz w:val="18"/>
                <w:szCs w:val="18"/>
              </w:rPr>
            </w:pPr>
          </w:p>
          <w:p w14:paraId="380A6017" w14:textId="78B8FEAC" w:rsidR="0057338B" w:rsidRDefault="001B609F" w:rsidP="0057338B">
            <w:pPr>
              <w:rPr>
                <w:b/>
                <w:sz w:val="18"/>
                <w:szCs w:val="18"/>
              </w:rPr>
            </w:pPr>
            <w:r w:rsidRPr="007A109B">
              <w:rPr>
                <w:b/>
                <w:bCs w:val="0"/>
                <w:sz w:val="18"/>
                <w:szCs w:val="18"/>
              </w:rPr>
              <w:t>COMMUNICATION</w:t>
            </w:r>
          </w:p>
          <w:p w14:paraId="6C0F0C62" w14:textId="77777777" w:rsidR="00465697" w:rsidRPr="007A109B" w:rsidRDefault="00465697" w:rsidP="0057338B">
            <w:pPr>
              <w:rPr>
                <w:b/>
                <w:sz w:val="18"/>
                <w:szCs w:val="18"/>
              </w:rPr>
            </w:pPr>
          </w:p>
          <w:p w14:paraId="21A47453" w14:textId="6FD5D0D2" w:rsidR="001B7A73" w:rsidRPr="007A109B" w:rsidRDefault="001B7A73" w:rsidP="0057338B">
            <w:pPr>
              <w:rPr>
                <w:b/>
                <w:bCs w:val="0"/>
                <w:sz w:val="18"/>
                <w:szCs w:val="18"/>
              </w:rPr>
            </w:pPr>
            <w:r w:rsidRPr="007A109B">
              <w:rPr>
                <w:b/>
                <w:bCs w:val="0"/>
                <w:sz w:val="18"/>
                <w:szCs w:val="18"/>
              </w:rPr>
              <w:t xml:space="preserve">Daily </w:t>
            </w:r>
            <w:r w:rsidR="00465697">
              <w:rPr>
                <w:b/>
                <w:bCs w:val="0"/>
                <w:sz w:val="18"/>
                <w:szCs w:val="18"/>
              </w:rPr>
              <w:t>S</w:t>
            </w:r>
            <w:r w:rsidRPr="007A109B">
              <w:rPr>
                <w:b/>
                <w:bCs w:val="0"/>
                <w:sz w:val="18"/>
                <w:szCs w:val="18"/>
              </w:rPr>
              <w:t xml:space="preserve">creening: </w:t>
            </w:r>
            <w:r w:rsidR="00465697">
              <w:rPr>
                <w:sz w:val="18"/>
                <w:szCs w:val="18"/>
              </w:rPr>
              <w:t>To be updated based on new Provincial standards.  Now includes section to provide absence info.  Please daily complete by 8:00 a.m.</w:t>
            </w:r>
          </w:p>
          <w:p w14:paraId="7DBCEB8F" w14:textId="77777777" w:rsidR="00FE1262" w:rsidRPr="007A109B" w:rsidRDefault="00FE1262" w:rsidP="0057338B">
            <w:pPr>
              <w:rPr>
                <w:b/>
                <w:sz w:val="11"/>
                <w:szCs w:val="11"/>
              </w:rPr>
            </w:pPr>
          </w:p>
          <w:p w14:paraId="6161482D" w14:textId="558B3625" w:rsidR="001B609F" w:rsidRPr="007A109B" w:rsidRDefault="001B7A73" w:rsidP="00C33F02">
            <w:pPr>
              <w:rPr>
                <w:bCs w:val="0"/>
                <w:sz w:val="18"/>
                <w:szCs w:val="18"/>
              </w:rPr>
            </w:pPr>
            <w:r w:rsidRPr="007A109B">
              <w:rPr>
                <w:sz w:val="18"/>
                <w:szCs w:val="18"/>
              </w:rPr>
              <w:t>Classroom specific details</w:t>
            </w:r>
            <w:r w:rsidR="001B609F" w:rsidRPr="007A109B">
              <w:rPr>
                <w:sz w:val="18"/>
                <w:szCs w:val="18"/>
              </w:rPr>
              <w:t xml:space="preserve"> are posted</w:t>
            </w:r>
            <w:r w:rsidR="00B02C4D" w:rsidRPr="007A109B">
              <w:rPr>
                <w:sz w:val="18"/>
                <w:szCs w:val="18"/>
              </w:rPr>
              <w:t xml:space="preserve"> </w:t>
            </w:r>
            <w:r w:rsidR="001B609F" w:rsidRPr="007A109B">
              <w:rPr>
                <w:sz w:val="18"/>
                <w:szCs w:val="18"/>
              </w:rPr>
              <w:t>on</w:t>
            </w:r>
            <w:r w:rsidR="00B02C4D" w:rsidRPr="007A109B">
              <w:rPr>
                <w:sz w:val="18"/>
                <w:szCs w:val="18"/>
              </w:rPr>
              <w:t xml:space="preserve"> Homeroom</w:t>
            </w:r>
            <w:r w:rsidRPr="007A109B">
              <w:rPr>
                <w:sz w:val="18"/>
                <w:szCs w:val="18"/>
              </w:rPr>
              <w:t xml:space="preserve"> by your teachers</w:t>
            </w:r>
            <w:r w:rsidR="001B609F" w:rsidRPr="007A109B">
              <w:rPr>
                <w:sz w:val="18"/>
                <w:szCs w:val="18"/>
              </w:rPr>
              <w:t xml:space="preserve">.  In addition, </w:t>
            </w:r>
            <w:r w:rsidR="00B02C4D" w:rsidRPr="007A109B">
              <w:rPr>
                <w:sz w:val="18"/>
                <w:szCs w:val="18"/>
              </w:rPr>
              <w:t xml:space="preserve">the Upper El. Class </w:t>
            </w:r>
            <w:r w:rsidR="001B609F" w:rsidRPr="007A109B">
              <w:rPr>
                <w:sz w:val="18"/>
                <w:szCs w:val="18"/>
              </w:rPr>
              <w:t xml:space="preserve">uses the </w:t>
            </w:r>
            <w:r w:rsidR="00B02C4D" w:rsidRPr="007A109B">
              <w:rPr>
                <w:sz w:val="18"/>
                <w:szCs w:val="18"/>
              </w:rPr>
              <w:t xml:space="preserve">website </w:t>
            </w:r>
            <w:hyperlink r:id="rId9" w:history="1">
              <w:r w:rsidR="00B02C4D" w:rsidRPr="007A109B">
                <w:rPr>
                  <w:rStyle w:val="Hyperlink"/>
                  <w:bCs w:val="0"/>
                  <w:sz w:val="18"/>
                  <w:szCs w:val="18"/>
                </w:rPr>
                <w:t>http://fairviewglenupperel.weebly.com/</w:t>
              </w:r>
            </w:hyperlink>
            <w:r w:rsidR="00B02C4D" w:rsidRPr="007A109B">
              <w:rPr>
                <w:sz w:val="18"/>
                <w:szCs w:val="18"/>
              </w:rPr>
              <w:t xml:space="preserve"> </w:t>
            </w:r>
            <w:r w:rsidR="001B609F" w:rsidRPr="007A109B">
              <w:rPr>
                <w:sz w:val="18"/>
                <w:szCs w:val="18"/>
              </w:rPr>
              <w:t>for Curriculum planning.</w:t>
            </w:r>
          </w:p>
          <w:p w14:paraId="1F39CEA7" w14:textId="77777777" w:rsidR="0095724F" w:rsidRPr="007A109B" w:rsidRDefault="0095724F" w:rsidP="00C33F02">
            <w:pPr>
              <w:rPr>
                <w:b/>
                <w:sz w:val="11"/>
                <w:szCs w:val="11"/>
              </w:rPr>
            </w:pPr>
          </w:p>
          <w:p w14:paraId="2376A671" w14:textId="6748CED1" w:rsidR="00C33F02" w:rsidRPr="007A109B" w:rsidRDefault="00B02C4D" w:rsidP="001B7A73">
            <w:pPr>
              <w:rPr>
                <w:bCs w:val="0"/>
                <w:sz w:val="18"/>
                <w:szCs w:val="18"/>
              </w:rPr>
            </w:pPr>
            <w:r w:rsidRPr="007A109B">
              <w:rPr>
                <w:sz w:val="18"/>
                <w:szCs w:val="18"/>
              </w:rPr>
              <w:t xml:space="preserve">Our </w:t>
            </w:r>
            <w:r w:rsidR="001B7A73" w:rsidRPr="007A109B">
              <w:rPr>
                <w:sz w:val="18"/>
                <w:szCs w:val="18"/>
              </w:rPr>
              <w:t>A</w:t>
            </w:r>
            <w:r w:rsidRPr="007A109B">
              <w:rPr>
                <w:sz w:val="18"/>
                <w:szCs w:val="18"/>
              </w:rPr>
              <w:t xml:space="preserve">dmin team uses the Remind application to keep you abreast of school wide events and information.  </w:t>
            </w:r>
            <w:r w:rsidR="0057338B" w:rsidRPr="007A109B">
              <w:rPr>
                <w:sz w:val="18"/>
                <w:szCs w:val="18"/>
              </w:rPr>
              <w:t xml:space="preserve">Please remain </w:t>
            </w:r>
            <w:proofErr w:type="gramStart"/>
            <w:r w:rsidR="0057338B" w:rsidRPr="007A109B">
              <w:rPr>
                <w:sz w:val="18"/>
                <w:szCs w:val="18"/>
              </w:rPr>
              <w:t>up</w:t>
            </w:r>
            <w:r w:rsidR="0095724F" w:rsidRPr="007A109B">
              <w:rPr>
                <w:sz w:val="18"/>
                <w:szCs w:val="18"/>
              </w:rPr>
              <w:t>-</w:t>
            </w:r>
            <w:r w:rsidR="0057338B" w:rsidRPr="007A109B">
              <w:rPr>
                <w:sz w:val="18"/>
                <w:szCs w:val="18"/>
              </w:rPr>
              <w:t>to</w:t>
            </w:r>
            <w:r w:rsidR="0095724F" w:rsidRPr="007A109B">
              <w:rPr>
                <w:sz w:val="18"/>
                <w:szCs w:val="18"/>
              </w:rPr>
              <w:t>-</w:t>
            </w:r>
            <w:r w:rsidR="0057338B" w:rsidRPr="007A109B">
              <w:rPr>
                <w:sz w:val="18"/>
                <w:szCs w:val="18"/>
              </w:rPr>
              <w:t>date</w:t>
            </w:r>
            <w:proofErr w:type="gramEnd"/>
            <w:r w:rsidR="001B7A73" w:rsidRPr="007A109B">
              <w:rPr>
                <w:sz w:val="18"/>
                <w:szCs w:val="18"/>
              </w:rPr>
              <w:t xml:space="preserve"> by reading</w:t>
            </w:r>
            <w:r w:rsidR="0057338B" w:rsidRPr="007A109B">
              <w:rPr>
                <w:sz w:val="18"/>
                <w:szCs w:val="18"/>
              </w:rPr>
              <w:t xml:space="preserve"> our communication.</w:t>
            </w:r>
          </w:p>
          <w:p w14:paraId="5FA11F95" w14:textId="77777777" w:rsidR="007A109B" w:rsidRPr="007A109B" w:rsidRDefault="007A109B" w:rsidP="00FE1262">
            <w:pPr>
              <w:rPr>
                <w:b/>
                <w:sz w:val="11"/>
                <w:szCs w:val="11"/>
              </w:rPr>
            </w:pPr>
          </w:p>
          <w:p w14:paraId="5E8C57E8" w14:textId="77777777" w:rsidR="00C33F02" w:rsidRDefault="007A109B" w:rsidP="00FE1262">
            <w:pPr>
              <w:rPr>
                <w:b/>
                <w:sz w:val="18"/>
                <w:szCs w:val="18"/>
              </w:rPr>
            </w:pPr>
            <w:r w:rsidRPr="007A109B">
              <w:rPr>
                <w:b/>
                <w:bCs w:val="0"/>
                <w:sz w:val="18"/>
                <w:szCs w:val="18"/>
              </w:rPr>
              <w:t>USED UNIFORM</w:t>
            </w:r>
          </w:p>
          <w:p w14:paraId="1E815278" w14:textId="77777777" w:rsidR="007A109B" w:rsidRDefault="007A109B" w:rsidP="00FE1262">
            <w:pPr>
              <w:rPr>
                <w:bCs w:val="0"/>
                <w:sz w:val="18"/>
                <w:szCs w:val="18"/>
              </w:rPr>
            </w:pPr>
            <w:r>
              <w:rPr>
                <w:sz w:val="18"/>
                <w:szCs w:val="18"/>
              </w:rPr>
              <w:t xml:space="preserve">Continue to send your requests for uniform item by completing the google form: </w:t>
            </w:r>
            <w:hyperlink r:id="rId10" w:history="1">
              <w:r w:rsidRPr="00966FE3">
                <w:rPr>
                  <w:rStyle w:val="Hyperlink"/>
                  <w:sz w:val="18"/>
                  <w:szCs w:val="18"/>
                </w:rPr>
                <w:t>https://forms.gle/8TunB6sexHA9Nyj36</w:t>
              </w:r>
            </w:hyperlink>
            <w:r>
              <w:rPr>
                <w:sz w:val="18"/>
                <w:szCs w:val="18"/>
              </w:rPr>
              <w:t xml:space="preserve"> </w:t>
            </w:r>
          </w:p>
          <w:p w14:paraId="7F22D631" w14:textId="4BA12532" w:rsidR="007A109B" w:rsidRDefault="007A109B" w:rsidP="00FE1262">
            <w:pPr>
              <w:rPr>
                <w:bCs w:val="0"/>
                <w:sz w:val="18"/>
                <w:szCs w:val="18"/>
              </w:rPr>
            </w:pPr>
            <w:r>
              <w:rPr>
                <w:sz w:val="18"/>
                <w:szCs w:val="18"/>
              </w:rPr>
              <w:t>Gently used uniform items can be donated at arrival time, any day.  Thank you for your support.</w:t>
            </w:r>
          </w:p>
          <w:p w14:paraId="4A8151A1" w14:textId="5EC592FC" w:rsidR="00776ABF" w:rsidRDefault="00776ABF" w:rsidP="00FE1262">
            <w:pPr>
              <w:rPr>
                <w:bCs w:val="0"/>
                <w:sz w:val="20"/>
                <w:szCs w:val="20"/>
              </w:rPr>
            </w:pPr>
          </w:p>
          <w:p w14:paraId="73E1E334" w14:textId="001CD30C" w:rsidR="007A109B" w:rsidRPr="007A109B" w:rsidRDefault="007A109B" w:rsidP="00FE1262">
            <w:pPr>
              <w:rPr>
                <w:sz w:val="20"/>
                <w:szCs w:val="20"/>
              </w:rPr>
            </w:pPr>
          </w:p>
        </w:tc>
        <w:tc>
          <w:tcPr>
            <w:tcW w:w="4179" w:type="dxa"/>
            <w:shd w:val="clear" w:color="auto" w:fill="A3DCEF" w:themeFill="accent6" w:themeFillTint="66"/>
          </w:tcPr>
          <w:p w14:paraId="6B348A59" w14:textId="19D89DA5" w:rsidR="001B609F" w:rsidRPr="00C33F02" w:rsidRDefault="0057338B" w:rsidP="00C33F02">
            <w:pPr>
              <w:rPr>
                <w:b/>
                <w:sz w:val="22"/>
                <w:szCs w:val="22"/>
              </w:rPr>
            </w:pPr>
            <w:r w:rsidRPr="00C33F02">
              <w:rPr>
                <w:b/>
                <w:noProof/>
                <w:sz w:val="22"/>
                <w:szCs w:val="22"/>
              </w:rPr>
              <mc:AlternateContent>
                <mc:Choice Requires="wps">
                  <w:drawing>
                    <wp:anchor distT="0" distB="0" distL="114300" distR="114300" simplePos="0" relativeHeight="251661312" behindDoc="0" locked="0" layoutInCell="1" allowOverlap="1" wp14:anchorId="05949E51" wp14:editId="1F47CC6B">
                      <wp:simplePos x="0" y="0"/>
                      <wp:positionH relativeFrom="column">
                        <wp:posOffset>79487</wp:posOffset>
                      </wp:positionH>
                      <wp:positionV relativeFrom="paragraph">
                        <wp:posOffset>114225</wp:posOffset>
                      </wp:positionV>
                      <wp:extent cx="2465294" cy="2402541"/>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465294" cy="2402541"/>
                              </a:xfrm>
                              <a:prstGeom prst="rect">
                                <a:avLst/>
                              </a:prstGeom>
                              <a:noFill/>
                              <a:ln w="6350">
                                <a:noFill/>
                              </a:ln>
                            </wps:spPr>
                            <wps:txbx>
                              <w:txbxContent>
                                <w:p w14:paraId="605ECF57" w14:textId="1D6886C4" w:rsidR="0057338B" w:rsidRDefault="0057338B">
                                  <w:r>
                                    <w:rPr>
                                      <w:noProof/>
                                    </w:rPr>
                                    <w:drawing>
                                      <wp:inline distT="0" distB="0" distL="0" distR="0" wp14:anchorId="4E06D090" wp14:editId="19799F64">
                                        <wp:extent cx="2250141" cy="2240371"/>
                                        <wp:effectExtent l="0" t="0" r="0" b="0"/>
                                        <wp:docPr id="20" name="Picture 20"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c3887ac9eb393dc05bffc5fd4ef2925.jpg"/>
                                                <pic:cNvPicPr/>
                                              </pic:nvPicPr>
                                              <pic:blipFill>
                                                <a:blip r:embed="rId11"/>
                                                <a:stretch>
                                                  <a:fillRect/>
                                                </a:stretch>
                                              </pic:blipFill>
                                              <pic:spPr>
                                                <a:xfrm>
                                                  <a:off x="0" y="0"/>
                                                  <a:ext cx="2305365" cy="2295355"/>
                                                </a:xfrm>
                                                <a:prstGeom prst="rect">
                                                  <a:avLst/>
                                                </a:prstGeom>
                                              </pic:spPr>
                                            </pic:pic>
                                          </a:graphicData>
                                        </a:graphic>
                                      </wp:inline>
                                    </w:drawing>
                                  </w:r>
                                </w:p>
                                <w:p w14:paraId="65E8202B" w14:textId="15270E3B" w:rsidR="0057338B" w:rsidRDefault="0057338B"/>
                                <w:p w14:paraId="1659A389" w14:textId="77777777" w:rsidR="0057338B" w:rsidRDefault="00573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49E51" id="Text Box 13" o:spid="_x0000_s1027" type="#_x0000_t202" style="position:absolute;margin-left:6.25pt;margin-top:9pt;width:194.1pt;height:189.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" filled="f" stroked="f" strokeweight=".5pt">
                      <v:textbox>
                        <w:txbxContent>
                          <w:p w14:paraId="605ECF57" w14:textId="1D6886C4" w:rsidR="0057338B" w:rsidRDefault="0057338B">
                            <w:r>
                              <w:rPr>
                                <w:noProof/>
                              </w:rPr>
                              <w:drawing>
                                <wp:inline distT="0" distB="0" distL="0" distR="0" wp14:anchorId="4E06D090" wp14:editId="19799F64">
                                  <wp:extent cx="2250141" cy="2240371"/>
                                  <wp:effectExtent l="0" t="0" r="0" b="0"/>
                                  <wp:docPr id="17" name="Picture 17"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c3887ac9eb393dc05bffc5fd4ef2925.jpg"/>
                                          <pic:cNvPicPr/>
                                        </pic:nvPicPr>
                                        <pic:blipFill>
                                          <a:blip r:embed="rId14"/>
                                          <a:stretch>
                                            <a:fillRect/>
                                          </a:stretch>
                                        </pic:blipFill>
                                        <pic:spPr>
                                          <a:xfrm>
                                            <a:off x="0" y="0"/>
                                            <a:ext cx="2305365" cy="2295355"/>
                                          </a:xfrm>
                                          <a:prstGeom prst="rect">
                                            <a:avLst/>
                                          </a:prstGeom>
                                        </pic:spPr>
                                      </pic:pic>
                                    </a:graphicData>
                                  </a:graphic>
                                </wp:inline>
                              </w:drawing>
                            </w:r>
                          </w:p>
                          <w:p w14:paraId="65E8202B" w14:textId="15270E3B" w:rsidR="0057338B" w:rsidRDefault="0057338B"/>
                          <w:p w14:paraId="1659A389" w14:textId="77777777" w:rsidR="0057338B" w:rsidRDefault="0057338B"/>
                        </w:txbxContent>
                      </v:textbox>
                    </v:shape>
                  </w:pict>
                </mc:Fallback>
              </mc:AlternateContent>
            </w:r>
          </w:p>
          <w:p w14:paraId="4B0A198D" w14:textId="1C0EFC94" w:rsidR="001B609F" w:rsidRPr="00C33F02" w:rsidRDefault="001B609F" w:rsidP="001B609F">
            <w:pPr>
              <w:jc w:val="center"/>
              <w:rPr>
                <w:b/>
                <w:sz w:val="22"/>
                <w:szCs w:val="22"/>
              </w:rPr>
            </w:pPr>
          </w:p>
          <w:p w14:paraId="3C7762FD" w14:textId="68A4AADD" w:rsidR="0057338B" w:rsidRPr="00C33F02" w:rsidRDefault="0057338B" w:rsidP="001B609F">
            <w:pPr>
              <w:rPr>
                <w:bCs w:val="0"/>
                <w:sz w:val="22"/>
                <w:szCs w:val="22"/>
              </w:rPr>
            </w:pPr>
          </w:p>
          <w:p w14:paraId="40DBDDD6" w14:textId="2070A668" w:rsidR="0057338B" w:rsidRPr="00C33F02" w:rsidRDefault="0057338B" w:rsidP="001B609F">
            <w:pPr>
              <w:rPr>
                <w:bCs w:val="0"/>
                <w:sz w:val="22"/>
                <w:szCs w:val="22"/>
              </w:rPr>
            </w:pPr>
          </w:p>
          <w:p w14:paraId="46345468" w14:textId="2DAD57FB" w:rsidR="0057338B" w:rsidRPr="00C33F02" w:rsidRDefault="0057338B" w:rsidP="001B609F">
            <w:pPr>
              <w:rPr>
                <w:bCs w:val="0"/>
                <w:sz w:val="22"/>
                <w:szCs w:val="22"/>
              </w:rPr>
            </w:pPr>
          </w:p>
          <w:p w14:paraId="18E1F9E3" w14:textId="050FFE7F" w:rsidR="0057338B" w:rsidRPr="00C33F02" w:rsidRDefault="0057338B" w:rsidP="001B609F">
            <w:pPr>
              <w:rPr>
                <w:bCs w:val="0"/>
                <w:sz w:val="22"/>
                <w:szCs w:val="22"/>
              </w:rPr>
            </w:pPr>
          </w:p>
          <w:p w14:paraId="1080A09F" w14:textId="59977F34" w:rsidR="0057338B" w:rsidRPr="00C33F02" w:rsidRDefault="0057338B" w:rsidP="001B609F">
            <w:pPr>
              <w:rPr>
                <w:bCs w:val="0"/>
                <w:sz w:val="22"/>
                <w:szCs w:val="22"/>
              </w:rPr>
            </w:pPr>
          </w:p>
          <w:p w14:paraId="2F8B14EF" w14:textId="77777777" w:rsidR="0057338B" w:rsidRPr="00C33F02" w:rsidRDefault="0057338B" w:rsidP="001B609F">
            <w:pPr>
              <w:rPr>
                <w:bCs w:val="0"/>
                <w:sz w:val="22"/>
                <w:szCs w:val="22"/>
              </w:rPr>
            </w:pPr>
          </w:p>
          <w:p w14:paraId="23A1FA73" w14:textId="77777777" w:rsidR="0057338B" w:rsidRPr="00C33F02" w:rsidRDefault="0057338B" w:rsidP="001B609F">
            <w:pPr>
              <w:rPr>
                <w:bCs w:val="0"/>
                <w:sz w:val="22"/>
                <w:szCs w:val="22"/>
              </w:rPr>
            </w:pPr>
          </w:p>
          <w:p w14:paraId="7D439FDE" w14:textId="77777777" w:rsidR="0057338B" w:rsidRPr="00C33F02" w:rsidRDefault="0057338B" w:rsidP="001B609F">
            <w:pPr>
              <w:rPr>
                <w:bCs w:val="0"/>
                <w:sz w:val="22"/>
                <w:szCs w:val="22"/>
              </w:rPr>
            </w:pPr>
          </w:p>
          <w:p w14:paraId="3EB1DD69" w14:textId="77777777" w:rsidR="0057338B" w:rsidRPr="00C33F02" w:rsidRDefault="0057338B" w:rsidP="001B609F">
            <w:pPr>
              <w:rPr>
                <w:bCs w:val="0"/>
                <w:sz w:val="22"/>
                <w:szCs w:val="22"/>
              </w:rPr>
            </w:pPr>
          </w:p>
          <w:p w14:paraId="1F851B17" w14:textId="7ECE5C6F" w:rsidR="0057338B" w:rsidRPr="00C33F02" w:rsidRDefault="0057338B" w:rsidP="001B609F">
            <w:pPr>
              <w:rPr>
                <w:sz w:val="22"/>
                <w:szCs w:val="22"/>
              </w:rPr>
            </w:pPr>
          </w:p>
          <w:p w14:paraId="4DBD187E" w14:textId="6A617183" w:rsidR="0057338B" w:rsidRPr="00C33F02" w:rsidRDefault="0057338B" w:rsidP="001B609F">
            <w:pPr>
              <w:rPr>
                <w:sz w:val="22"/>
                <w:szCs w:val="22"/>
              </w:rPr>
            </w:pPr>
          </w:p>
          <w:p w14:paraId="374CA354" w14:textId="1222A735" w:rsidR="0057338B" w:rsidRPr="00C33F02" w:rsidRDefault="0057338B" w:rsidP="001B609F">
            <w:pPr>
              <w:rPr>
                <w:sz w:val="22"/>
                <w:szCs w:val="22"/>
              </w:rPr>
            </w:pPr>
          </w:p>
          <w:p w14:paraId="7101F7F8" w14:textId="7392DE66" w:rsidR="0057338B" w:rsidRPr="00C33F02" w:rsidRDefault="0057338B" w:rsidP="001B609F">
            <w:pPr>
              <w:rPr>
                <w:sz w:val="22"/>
                <w:szCs w:val="22"/>
              </w:rPr>
            </w:pPr>
          </w:p>
          <w:p w14:paraId="04F304B1" w14:textId="77777777" w:rsidR="00C33F02" w:rsidRDefault="00C33F02" w:rsidP="0057338B">
            <w:pPr>
              <w:rPr>
                <w:bCs w:val="0"/>
                <w:sz w:val="22"/>
                <w:szCs w:val="22"/>
              </w:rPr>
            </w:pPr>
          </w:p>
          <w:p w14:paraId="237A9DE8" w14:textId="0EA7B46B" w:rsidR="00C33F02" w:rsidRPr="00C33F02" w:rsidRDefault="00C33F02" w:rsidP="0057338B">
            <w:pPr>
              <w:rPr>
                <w:b/>
                <w:bCs w:val="0"/>
                <w:sz w:val="21"/>
                <w:szCs w:val="21"/>
              </w:rPr>
            </w:pPr>
            <w:r w:rsidRPr="00C33F02">
              <w:rPr>
                <w:b/>
                <w:bCs w:val="0"/>
                <w:sz w:val="21"/>
                <w:szCs w:val="21"/>
              </w:rPr>
              <w:t>Thanksgiving</w:t>
            </w:r>
          </w:p>
          <w:p w14:paraId="4C30EF2E" w14:textId="6B547E35" w:rsidR="0057338B" w:rsidRPr="00C33F02" w:rsidRDefault="0057338B" w:rsidP="0057338B">
            <w:pPr>
              <w:rPr>
                <w:bCs w:val="0"/>
                <w:sz w:val="21"/>
                <w:szCs w:val="21"/>
              </w:rPr>
            </w:pPr>
            <w:r w:rsidRPr="00C33F02">
              <w:rPr>
                <w:sz w:val="21"/>
                <w:szCs w:val="21"/>
              </w:rPr>
              <w:t>At this time of Thanksgiving, we educate our children to understand how simple acts of kindness and compassion can make a world of difference in the lives of others.</w:t>
            </w:r>
          </w:p>
          <w:p w14:paraId="5FD8C3B3" w14:textId="77777777" w:rsidR="00C33F02" w:rsidRPr="00C33F02" w:rsidRDefault="00C33F02" w:rsidP="0057338B">
            <w:pPr>
              <w:rPr>
                <w:bCs w:val="0"/>
                <w:sz w:val="11"/>
                <w:szCs w:val="11"/>
              </w:rPr>
            </w:pPr>
          </w:p>
          <w:p w14:paraId="0C549FA4" w14:textId="3CEBA765" w:rsidR="0057338B" w:rsidRPr="00C33F02" w:rsidRDefault="0057338B" w:rsidP="0057338B">
            <w:pPr>
              <w:rPr>
                <w:sz w:val="21"/>
                <w:szCs w:val="21"/>
              </w:rPr>
            </w:pPr>
            <w:r w:rsidRPr="00C33F02">
              <w:rPr>
                <w:sz w:val="21"/>
                <w:szCs w:val="21"/>
              </w:rPr>
              <w:t xml:space="preserve">We are collecting Cereal Boxes for the Burlington Food Bank.  Please have your child bring a donation of cereal to school </w:t>
            </w:r>
            <w:r w:rsidR="00C33F02" w:rsidRPr="00C33F02">
              <w:rPr>
                <w:sz w:val="21"/>
                <w:szCs w:val="21"/>
              </w:rPr>
              <w:t>by October 8</w:t>
            </w:r>
            <w:r w:rsidR="00C33F02" w:rsidRPr="00C33F02">
              <w:rPr>
                <w:sz w:val="21"/>
                <w:szCs w:val="21"/>
                <w:vertAlign w:val="superscript"/>
              </w:rPr>
              <w:t>th</w:t>
            </w:r>
            <w:r w:rsidR="00C33F02" w:rsidRPr="00C33F02">
              <w:rPr>
                <w:sz w:val="21"/>
                <w:szCs w:val="21"/>
              </w:rPr>
              <w:t xml:space="preserve"> </w:t>
            </w:r>
            <w:r w:rsidRPr="00C33F02">
              <w:rPr>
                <w:sz w:val="21"/>
                <w:szCs w:val="21"/>
              </w:rPr>
              <w:t>and it will be added to our Cereal Tower in the foyer.  Thank you in advance for your support with this local initiative.</w:t>
            </w:r>
          </w:p>
          <w:p w14:paraId="61F3BF46" w14:textId="23A53529" w:rsidR="001B609F" w:rsidRPr="00C33F02" w:rsidRDefault="001B609F" w:rsidP="001B609F">
            <w:pPr>
              <w:rPr>
                <w:sz w:val="11"/>
                <w:szCs w:val="11"/>
              </w:rPr>
            </w:pPr>
          </w:p>
          <w:p w14:paraId="50E6841A" w14:textId="22976300" w:rsidR="0057338B" w:rsidRPr="00C33F02" w:rsidRDefault="0057338B" w:rsidP="0057338B">
            <w:pPr>
              <w:rPr>
                <w:b/>
                <w:bCs w:val="0"/>
                <w:sz w:val="21"/>
                <w:szCs w:val="21"/>
              </w:rPr>
            </w:pPr>
            <w:r w:rsidRPr="00C33F02">
              <w:rPr>
                <w:b/>
                <w:sz w:val="21"/>
                <w:szCs w:val="21"/>
              </w:rPr>
              <w:t>Halloween</w:t>
            </w:r>
          </w:p>
          <w:p w14:paraId="2001C54A" w14:textId="09C46A47" w:rsidR="0057338B" w:rsidRPr="00C33F02" w:rsidRDefault="0057338B" w:rsidP="0057338B">
            <w:pPr>
              <w:ind w:left="-2"/>
              <w:rPr>
                <w:sz w:val="21"/>
                <w:szCs w:val="21"/>
              </w:rPr>
            </w:pPr>
            <w:r w:rsidRPr="00C33F02">
              <w:rPr>
                <w:bCs w:val="0"/>
                <w:sz w:val="21"/>
                <w:szCs w:val="21"/>
              </w:rPr>
              <w:t xml:space="preserve">Each class will celebrate Halloween with special events including pumpkin carving and casual day!  Students are welcome to </w:t>
            </w:r>
            <w:r w:rsidRPr="00C33F02">
              <w:rPr>
                <w:b/>
                <w:sz w:val="21"/>
                <w:szCs w:val="21"/>
              </w:rPr>
              <w:t>wear a costume</w:t>
            </w:r>
            <w:r w:rsidRPr="00C33F02">
              <w:rPr>
                <w:bCs w:val="0"/>
                <w:sz w:val="21"/>
                <w:szCs w:val="21"/>
              </w:rPr>
              <w:t xml:space="preserve"> or dress in black and orange on Fri., Oct. 30</w:t>
            </w:r>
            <w:r w:rsidRPr="00C33F02">
              <w:rPr>
                <w:bCs w:val="0"/>
                <w:sz w:val="21"/>
                <w:szCs w:val="21"/>
                <w:vertAlign w:val="superscript"/>
              </w:rPr>
              <w:t>th</w:t>
            </w:r>
            <w:r w:rsidRPr="00C33F02">
              <w:rPr>
                <w:bCs w:val="0"/>
                <w:sz w:val="21"/>
                <w:szCs w:val="21"/>
              </w:rPr>
              <w:t>. Costumes must follow these guidelines:</w:t>
            </w:r>
          </w:p>
          <w:p w14:paraId="7EFA7069" w14:textId="10034AF3" w:rsidR="0057338B" w:rsidRPr="00C33F02" w:rsidRDefault="00116D4C" w:rsidP="0057338B">
            <w:pPr>
              <w:pStyle w:val="ListParagraph"/>
              <w:numPr>
                <w:ilvl w:val="0"/>
                <w:numId w:val="12"/>
              </w:numPr>
              <w:rPr>
                <w:sz w:val="21"/>
                <w:szCs w:val="21"/>
              </w:rPr>
            </w:pPr>
            <w:r>
              <w:rPr>
                <w:sz w:val="21"/>
                <w:szCs w:val="21"/>
              </w:rPr>
              <w:t>Not</w:t>
            </w:r>
            <w:r w:rsidR="0057338B" w:rsidRPr="00C33F02">
              <w:rPr>
                <w:sz w:val="21"/>
                <w:szCs w:val="21"/>
              </w:rPr>
              <w:t xml:space="preserve"> scary to children of any age (including our toddlers)</w:t>
            </w:r>
          </w:p>
          <w:p w14:paraId="68B765C0" w14:textId="149836B3" w:rsidR="0057338B" w:rsidRPr="00C33F02" w:rsidRDefault="0057338B" w:rsidP="0057338B">
            <w:pPr>
              <w:pStyle w:val="ListParagraph"/>
              <w:numPr>
                <w:ilvl w:val="0"/>
                <w:numId w:val="12"/>
              </w:numPr>
              <w:rPr>
                <w:sz w:val="21"/>
                <w:szCs w:val="21"/>
              </w:rPr>
            </w:pPr>
            <w:r w:rsidRPr="00C33F02">
              <w:rPr>
                <w:sz w:val="21"/>
                <w:szCs w:val="21"/>
              </w:rPr>
              <w:t xml:space="preserve">No props, wands, weapons, excessive face paint, fake wounds, </w:t>
            </w:r>
            <w:proofErr w:type="spellStart"/>
            <w:r w:rsidRPr="00C33F02">
              <w:rPr>
                <w:sz w:val="21"/>
                <w:szCs w:val="21"/>
              </w:rPr>
              <w:t>etc</w:t>
            </w:r>
            <w:proofErr w:type="spellEnd"/>
            <w:r w:rsidRPr="00C33F02">
              <w:rPr>
                <w:sz w:val="21"/>
                <w:szCs w:val="21"/>
              </w:rPr>
              <w:t>…</w:t>
            </w:r>
          </w:p>
          <w:p w14:paraId="5EC76F75" w14:textId="77777777" w:rsidR="0057338B" w:rsidRPr="00C33F02" w:rsidRDefault="0057338B" w:rsidP="0057338B">
            <w:pPr>
              <w:pStyle w:val="ListParagraph"/>
              <w:numPr>
                <w:ilvl w:val="0"/>
                <w:numId w:val="12"/>
              </w:numPr>
              <w:rPr>
                <w:sz w:val="21"/>
                <w:szCs w:val="21"/>
              </w:rPr>
            </w:pPr>
            <w:r w:rsidRPr="00C33F02">
              <w:rPr>
                <w:sz w:val="21"/>
                <w:szCs w:val="21"/>
              </w:rPr>
              <w:t>Must be able to move freely within the classroom and outdoors</w:t>
            </w:r>
          </w:p>
          <w:p w14:paraId="240BCD3F" w14:textId="0D6BDC46" w:rsidR="0057338B" w:rsidRPr="00C33F02" w:rsidRDefault="0057338B" w:rsidP="0057338B">
            <w:pPr>
              <w:pStyle w:val="ListParagraph"/>
              <w:numPr>
                <w:ilvl w:val="0"/>
                <w:numId w:val="12"/>
              </w:numPr>
              <w:rPr>
                <w:sz w:val="21"/>
                <w:szCs w:val="21"/>
              </w:rPr>
            </w:pPr>
            <w:r w:rsidRPr="00C33F02">
              <w:rPr>
                <w:sz w:val="21"/>
                <w:szCs w:val="21"/>
              </w:rPr>
              <w:t>No traditional or cultural dress</w:t>
            </w:r>
            <w:r w:rsidR="00116D4C">
              <w:rPr>
                <w:sz w:val="21"/>
                <w:szCs w:val="21"/>
              </w:rPr>
              <w:t xml:space="preserve">; </w:t>
            </w:r>
            <w:r w:rsidRPr="00C33F02">
              <w:rPr>
                <w:sz w:val="21"/>
                <w:szCs w:val="21"/>
              </w:rPr>
              <w:t xml:space="preserve">these are not encouraged to be seen as costumes (e.g. First Nations, kimono, </w:t>
            </w:r>
            <w:proofErr w:type="spellStart"/>
            <w:r w:rsidRPr="00C33F02">
              <w:rPr>
                <w:sz w:val="21"/>
                <w:szCs w:val="21"/>
              </w:rPr>
              <w:t>etc</w:t>
            </w:r>
            <w:proofErr w:type="spellEnd"/>
            <w:r w:rsidRPr="00C33F02">
              <w:rPr>
                <w:sz w:val="21"/>
                <w:szCs w:val="21"/>
              </w:rPr>
              <w:t>…)</w:t>
            </w:r>
          </w:p>
          <w:p w14:paraId="0C3C9E3D" w14:textId="16F4F4CC" w:rsidR="00811008" w:rsidRPr="00C33F02" w:rsidRDefault="0057338B" w:rsidP="00C33F02">
            <w:pPr>
              <w:pStyle w:val="ListParagraph"/>
              <w:numPr>
                <w:ilvl w:val="0"/>
                <w:numId w:val="12"/>
              </w:numPr>
              <w:rPr>
                <w:rStyle w:val="Hyperlink"/>
                <w:color w:val="333333" w:themeColor="text2"/>
                <w:sz w:val="21"/>
                <w:szCs w:val="21"/>
                <w:u w:val="none"/>
              </w:rPr>
            </w:pPr>
            <w:r w:rsidRPr="00C33F02">
              <w:rPr>
                <w:sz w:val="21"/>
                <w:szCs w:val="21"/>
              </w:rPr>
              <w:t>Bring a change of clothes</w:t>
            </w:r>
          </w:p>
          <w:p w14:paraId="56C35E88" w14:textId="77777777" w:rsidR="00811008" w:rsidRPr="00C33F02" w:rsidRDefault="00811008" w:rsidP="001B609F">
            <w:pPr>
              <w:rPr>
                <w:b/>
                <w:sz w:val="22"/>
                <w:szCs w:val="22"/>
              </w:rPr>
            </w:pPr>
          </w:p>
          <w:p w14:paraId="13E19812" w14:textId="087E08F3" w:rsidR="00B02C4D" w:rsidRDefault="00C33F02" w:rsidP="001B609F">
            <w:pPr>
              <w:pStyle w:val="ContactInfo"/>
              <w:shd w:val="clear" w:color="auto" w:fill="941100"/>
              <w:tabs>
                <w:tab w:val="center" w:pos="1909"/>
              </w:tabs>
              <w:rPr>
                <w:color w:val="002060"/>
                <w:sz w:val="22"/>
                <w:szCs w:val="22"/>
              </w:rPr>
            </w:pPr>
            <w:r w:rsidRPr="001B609F">
              <w:rPr>
                <w:noProof/>
                <w:color w:val="002060"/>
              </w:rPr>
              <w:drawing>
                <wp:inline distT="0" distB="0" distL="0" distR="0" wp14:anchorId="662A036E" wp14:editId="13AD693D">
                  <wp:extent cx="1837989" cy="194534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6ACC12E-2531-4C5E-B752-87690225DEE7 2.JPG"/>
                          <pic:cNvPicPr/>
                        </pic:nvPicPr>
                        <pic:blipFill>
                          <a:blip r:embed="rId15"/>
                          <a:stretch>
                            <a:fillRect/>
                          </a:stretch>
                        </pic:blipFill>
                        <pic:spPr>
                          <a:xfrm>
                            <a:off x="0" y="0"/>
                            <a:ext cx="1917078" cy="2029049"/>
                          </a:xfrm>
                          <a:prstGeom prst="rect">
                            <a:avLst/>
                          </a:prstGeom>
                        </pic:spPr>
                      </pic:pic>
                    </a:graphicData>
                  </a:graphic>
                </wp:inline>
              </w:drawing>
            </w:r>
          </w:p>
          <w:p w14:paraId="51A4E4BF" w14:textId="3DE86727" w:rsidR="00C33F02" w:rsidRDefault="00C33F02" w:rsidP="001B609F">
            <w:pPr>
              <w:pStyle w:val="ContactInfo"/>
              <w:shd w:val="clear" w:color="auto" w:fill="941100"/>
              <w:tabs>
                <w:tab w:val="center" w:pos="1909"/>
              </w:tabs>
              <w:rPr>
                <w:color w:val="002060"/>
                <w:sz w:val="22"/>
                <w:szCs w:val="22"/>
              </w:rPr>
            </w:pPr>
          </w:p>
          <w:p w14:paraId="17CA0F00" w14:textId="77777777" w:rsidR="00C33F02" w:rsidRDefault="00C33F02" w:rsidP="001B609F">
            <w:pPr>
              <w:pStyle w:val="ContactInfo"/>
              <w:shd w:val="clear" w:color="auto" w:fill="941100"/>
              <w:tabs>
                <w:tab w:val="center" w:pos="1909"/>
              </w:tabs>
              <w:rPr>
                <w:bCs w:val="0"/>
                <w:color w:val="002060"/>
                <w:sz w:val="22"/>
                <w:szCs w:val="22"/>
              </w:rPr>
            </w:pPr>
          </w:p>
          <w:p w14:paraId="5DABB5AF" w14:textId="1F65DC0F" w:rsidR="00C33F02" w:rsidRDefault="00C33F02" w:rsidP="001B609F">
            <w:pPr>
              <w:pStyle w:val="ContactInfo"/>
              <w:shd w:val="clear" w:color="auto" w:fill="941100"/>
              <w:tabs>
                <w:tab w:val="center" w:pos="1909"/>
              </w:tabs>
              <w:rPr>
                <w:bCs w:val="0"/>
                <w:color w:val="002060"/>
                <w:sz w:val="22"/>
                <w:szCs w:val="22"/>
              </w:rPr>
            </w:pPr>
          </w:p>
          <w:p w14:paraId="21B7EAFE" w14:textId="27BEC6F3" w:rsidR="00C33F02" w:rsidRDefault="00C33F02" w:rsidP="001B609F">
            <w:pPr>
              <w:pStyle w:val="ContactInfo"/>
              <w:shd w:val="clear" w:color="auto" w:fill="941100"/>
              <w:tabs>
                <w:tab w:val="center" w:pos="1909"/>
              </w:tabs>
              <w:rPr>
                <w:bCs w:val="0"/>
                <w:color w:val="002060"/>
                <w:sz w:val="22"/>
                <w:szCs w:val="22"/>
              </w:rPr>
            </w:pPr>
          </w:p>
          <w:p w14:paraId="5CE3265A" w14:textId="11432EE1" w:rsidR="00C33F02" w:rsidRDefault="00C33F02" w:rsidP="001B609F">
            <w:pPr>
              <w:pStyle w:val="ContactInfo"/>
              <w:shd w:val="clear" w:color="auto" w:fill="941100"/>
              <w:tabs>
                <w:tab w:val="center" w:pos="1909"/>
              </w:tabs>
              <w:rPr>
                <w:bCs w:val="0"/>
                <w:color w:val="002060"/>
                <w:sz w:val="22"/>
                <w:szCs w:val="22"/>
              </w:rPr>
            </w:pPr>
          </w:p>
          <w:p w14:paraId="596A1B98" w14:textId="77777777" w:rsidR="00C33F02" w:rsidRPr="00C33F02" w:rsidRDefault="00C33F02" w:rsidP="001B609F">
            <w:pPr>
              <w:pStyle w:val="ContactInfo"/>
              <w:shd w:val="clear" w:color="auto" w:fill="941100"/>
              <w:tabs>
                <w:tab w:val="center" w:pos="1909"/>
              </w:tabs>
              <w:rPr>
                <w:color w:val="002060"/>
                <w:sz w:val="22"/>
                <w:szCs w:val="22"/>
              </w:rPr>
            </w:pPr>
          </w:p>
          <w:p w14:paraId="77E70B14" w14:textId="77777777" w:rsidR="00B02C4D" w:rsidRPr="00C33F02" w:rsidRDefault="00B02C4D" w:rsidP="00C33F02">
            <w:pPr>
              <w:pStyle w:val="ContactInfo"/>
              <w:ind w:left="0"/>
              <w:jc w:val="left"/>
              <w:rPr>
                <w:color w:val="002060"/>
                <w:sz w:val="22"/>
                <w:szCs w:val="22"/>
              </w:rPr>
            </w:pPr>
          </w:p>
          <w:p w14:paraId="2955CE15" w14:textId="737F5B86" w:rsidR="00B02C4D" w:rsidRPr="00C33F02" w:rsidRDefault="00B02C4D" w:rsidP="001B609F">
            <w:pPr>
              <w:pStyle w:val="ContactInfo"/>
              <w:rPr>
                <w:color w:val="002060"/>
                <w:sz w:val="22"/>
                <w:szCs w:val="22"/>
              </w:rPr>
            </w:pPr>
          </w:p>
        </w:tc>
      </w:tr>
    </w:tbl>
    <w:p w14:paraId="4F31AEC8" w14:textId="3F80B951" w:rsidR="005C61E4" w:rsidRPr="001163FE" w:rsidRDefault="005C61E4" w:rsidP="00B02C4D">
      <w:pPr>
        <w:pStyle w:val="NoSpacing"/>
        <w:rPr>
          <w:sz w:val="2"/>
          <w:szCs w:val="2"/>
        </w:rPr>
      </w:pPr>
    </w:p>
    <w:sectPr w:rsidR="005C61E4" w:rsidRPr="001163FE" w:rsidSect="00787E03">
      <w:pgSz w:w="12240" w:h="15840"/>
      <w:pgMar w:top="370" w:right="720" w:bottom="23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D8A72C" w14:textId="77777777" w:rsidR="006D2CA8" w:rsidRDefault="006D2CA8" w:rsidP="005F5D5F">
      <w:pPr>
        <w:spacing w:after="0" w:line="240" w:lineRule="auto"/>
      </w:pPr>
      <w:r>
        <w:separator/>
      </w:r>
    </w:p>
  </w:endnote>
  <w:endnote w:type="continuationSeparator" w:id="0">
    <w:p w14:paraId="497DC07B" w14:textId="77777777" w:rsidR="006D2CA8" w:rsidRDefault="006D2CA8"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1100EC" w14:textId="77777777" w:rsidR="006D2CA8" w:rsidRDefault="006D2CA8" w:rsidP="005F5D5F">
      <w:pPr>
        <w:spacing w:after="0" w:line="240" w:lineRule="auto"/>
      </w:pPr>
      <w:r>
        <w:separator/>
      </w:r>
    </w:p>
  </w:footnote>
  <w:footnote w:type="continuationSeparator" w:id="0">
    <w:p w14:paraId="213CEE1C" w14:textId="77777777" w:rsidR="006D2CA8" w:rsidRDefault="006D2CA8"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EAC3685"/>
    <w:multiLevelType w:val="hybridMultilevel"/>
    <w:tmpl w:val="B7D2652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1" w15:restartNumberingAfterBreak="0">
    <w:nsid w:val="545E66D5"/>
    <w:multiLevelType w:val="hybridMultilevel"/>
    <w:tmpl w:val="84B20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1A0"/>
    <w:rsid w:val="000168C0"/>
    <w:rsid w:val="000427C6"/>
    <w:rsid w:val="00045178"/>
    <w:rsid w:val="00076F31"/>
    <w:rsid w:val="000B4C91"/>
    <w:rsid w:val="000F187D"/>
    <w:rsid w:val="000F5144"/>
    <w:rsid w:val="00106D7C"/>
    <w:rsid w:val="001163FE"/>
    <w:rsid w:val="00116D4C"/>
    <w:rsid w:val="00171CDD"/>
    <w:rsid w:val="001736A1"/>
    <w:rsid w:val="00175521"/>
    <w:rsid w:val="00181FB9"/>
    <w:rsid w:val="001B609F"/>
    <w:rsid w:val="001B7A73"/>
    <w:rsid w:val="00251739"/>
    <w:rsid w:val="00261A78"/>
    <w:rsid w:val="00294E65"/>
    <w:rsid w:val="002D617D"/>
    <w:rsid w:val="002E117C"/>
    <w:rsid w:val="002E6D67"/>
    <w:rsid w:val="003B60D8"/>
    <w:rsid w:val="003B6A17"/>
    <w:rsid w:val="003C7912"/>
    <w:rsid w:val="003F5B4C"/>
    <w:rsid w:val="004111A0"/>
    <w:rsid w:val="00411532"/>
    <w:rsid w:val="00465697"/>
    <w:rsid w:val="00471765"/>
    <w:rsid w:val="004D0672"/>
    <w:rsid w:val="005222EE"/>
    <w:rsid w:val="00541BB3"/>
    <w:rsid w:val="00544732"/>
    <w:rsid w:val="0057338B"/>
    <w:rsid w:val="005C61E4"/>
    <w:rsid w:val="005F5D5F"/>
    <w:rsid w:val="0062582E"/>
    <w:rsid w:val="00627D6B"/>
    <w:rsid w:val="006478B9"/>
    <w:rsid w:val="00665EA1"/>
    <w:rsid w:val="006D2CA8"/>
    <w:rsid w:val="006E4F21"/>
    <w:rsid w:val="006E5B0F"/>
    <w:rsid w:val="00771113"/>
    <w:rsid w:val="00776ABF"/>
    <w:rsid w:val="00787E03"/>
    <w:rsid w:val="0079199F"/>
    <w:rsid w:val="007A109B"/>
    <w:rsid w:val="007B5354"/>
    <w:rsid w:val="00811008"/>
    <w:rsid w:val="00837654"/>
    <w:rsid w:val="00880783"/>
    <w:rsid w:val="00897312"/>
    <w:rsid w:val="008A001A"/>
    <w:rsid w:val="008B5772"/>
    <w:rsid w:val="008C031F"/>
    <w:rsid w:val="008C1756"/>
    <w:rsid w:val="008D17FF"/>
    <w:rsid w:val="008F6C52"/>
    <w:rsid w:val="009141C6"/>
    <w:rsid w:val="0095724F"/>
    <w:rsid w:val="00997A05"/>
    <w:rsid w:val="00A03450"/>
    <w:rsid w:val="00A0748E"/>
    <w:rsid w:val="00A50D38"/>
    <w:rsid w:val="00A97C88"/>
    <w:rsid w:val="00AA4794"/>
    <w:rsid w:val="00AB3068"/>
    <w:rsid w:val="00AB58F4"/>
    <w:rsid w:val="00AE1CFB"/>
    <w:rsid w:val="00AF32DC"/>
    <w:rsid w:val="00B02C4D"/>
    <w:rsid w:val="00B34976"/>
    <w:rsid w:val="00B46A60"/>
    <w:rsid w:val="00B7391F"/>
    <w:rsid w:val="00BB7E15"/>
    <w:rsid w:val="00BC3D4D"/>
    <w:rsid w:val="00BC6ED1"/>
    <w:rsid w:val="00BD6BFB"/>
    <w:rsid w:val="00BE72C1"/>
    <w:rsid w:val="00C20FCA"/>
    <w:rsid w:val="00C33F02"/>
    <w:rsid w:val="00C358F5"/>
    <w:rsid w:val="00C57F20"/>
    <w:rsid w:val="00C75AAD"/>
    <w:rsid w:val="00C94773"/>
    <w:rsid w:val="00CA1661"/>
    <w:rsid w:val="00CC34FA"/>
    <w:rsid w:val="00CD3A83"/>
    <w:rsid w:val="00CF43BD"/>
    <w:rsid w:val="00D16845"/>
    <w:rsid w:val="00D56FBE"/>
    <w:rsid w:val="00D751DD"/>
    <w:rsid w:val="00DA21F9"/>
    <w:rsid w:val="00E07FF1"/>
    <w:rsid w:val="00E3564F"/>
    <w:rsid w:val="00E3643D"/>
    <w:rsid w:val="00EC1838"/>
    <w:rsid w:val="00EE0E1F"/>
    <w:rsid w:val="00F2545A"/>
    <w:rsid w:val="00F2548A"/>
    <w:rsid w:val="00F73788"/>
    <w:rsid w:val="00FA1A24"/>
    <w:rsid w:val="00FA21D4"/>
    <w:rsid w:val="00FB08C5"/>
    <w:rsid w:val="00FB2003"/>
    <w:rsid w:val="00FB4851"/>
    <w:rsid w:val="00FE12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770EEE"/>
  <w15:chartTrackingRefBased/>
  <w15:docId w15:val="{4873370D-BEE1-EC47-B88D-70551F6BC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 w:type="character" w:styleId="UnresolvedMention">
    <w:name w:val="Unresolved Mention"/>
    <w:basedOn w:val="DefaultParagraphFont"/>
    <w:uiPriority w:val="99"/>
    <w:semiHidden/>
    <w:unhideWhenUsed/>
    <w:rsid w:val="00A50D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215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s://forms.gle/8TunB6sexHA9Nyj36" TargetMode="External"/><Relationship Id="rId4" Type="http://schemas.openxmlformats.org/officeDocument/2006/relationships/settings" Target="settings.xml"/><Relationship Id="rId9" Type="http://schemas.openxmlformats.org/officeDocument/2006/relationships/hyperlink" Target="http://fairviewglenupperel.weebly.com/" TargetMode="External"/><Relationship Id="rId14"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am/Library/Containers/com.microsoft.Word/Data/Library/Application%20Support/Microsoft/Office/16.0/DTS/Search/%7b8B33EC80-7312-1440-AD8C-0A844D47E146%7dtf03988562.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6D55E-9FF0-3C41-A5B3-7239BEAED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{8B33EC80-7312-1440-AD8C-0A844D47E146}tf03988562.dotx</Template>
  <TotalTime>26</TotalTime>
  <Pages>1</Pages>
  <Words>484</Words>
  <Characters>2761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Tammy-Leigh Sage</dc:creator>
  <cp:keywords/>
  <dc:description/>
  <cp:lastModifiedBy>Tammy-Leigh Sage</cp:lastModifiedBy>
  <cp:revision>5</cp:revision>
  <cp:lastPrinted>2020-09-30T13:10:00Z</cp:lastPrinted>
  <dcterms:created xsi:type="dcterms:W3CDTF">2020-09-30T02:51:00Z</dcterms:created>
  <dcterms:modified xsi:type="dcterms:W3CDTF">2020-10-02T20:01:00Z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